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4A2" w:rsidRPr="008E6252" w:rsidRDefault="005374A2" w:rsidP="005374A2">
      <w:pPr>
        <w:jc w:val="center"/>
        <w:rPr>
          <w:b/>
          <w:sz w:val="40"/>
        </w:rPr>
      </w:pPr>
      <w:bookmarkStart w:id="0" w:name="_GoBack"/>
      <w:bookmarkEnd w:id="0"/>
      <w:r w:rsidRPr="008E6252">
        <w:rPr>
          <w:b/>
          <w:sz w:val="40"/>
        </w:rPr>
        <w:t>Kastamonu Üniversitesi</w:t>
      </w:r>
    </w:p>
    <w:p w:rsidR="00A16141" w:rsidRPr="008E6252" w:rsidRDefault="00A16141" w:rsidP="005374A2">
      <w:pPr>
        <w:jc w:val="center"/>
        <w:rPr>
          <w:b/>
          <w:sz w:val="40"/>
        </w:rPr>
      </w:pPr>
      <w:r w:rsidRPr="008E6252">
        <w:rPr>
          <w:b/>
          <w:sz w:val="40"/>
        </w:rPr>
        <w:t>Kurumsal</w:t>
      </w:r>
    </w:p>
    <w:p w:rsidR="005374A2" w:rsidRPr="008E6252" w:rsidRDefault="005374A2" w:rsidP="005374A2">
      <w:pPr>
        <w:jc w:val="center"/>
        <w:rPr>
          <w:b/>
          <w:sz w:val="40"/>
        </w:rPr>
      </w:pPr>
      <w:r w:rsidRPr="008E6252">
        <w:rPr>
          <w:b/>
          <w:sz w:val="40"/>
        </w:rPr>
        <w:t>E-Posta İstek Formu</w:t>
      </w:r>
    </w:p>
    <w:p w:rsidR="00136313" w:rsidRDefault="00136313" w:rsidP="008D0B0C">
      <w:pPr>
        <w:rPr>
          <w:rFonts w:ascii="Verdana" w:hAnsi="Verdana"/>
        </w:rPr>
      </w:pPr>
    </w:p>
    <w:p w:rsidR="00136313" w:rsidRDefault="006A3322" w:rsidP="008D0B0C">
      <w:pPr>
        <w:rPr>
          <w:rFonts w:ascii="Verdana" w:hAnsi="Verdan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88900</wp:posOffset>
                </wp:positionV>
                <wp:extent cx="6934200" cy="266700"/>
                <wp:effectExtent l="0" t="0" r="0" b="0"/>
                <wp:wrapNone/>
                <wp:docPr id="2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313" w:rsidRPr="00C51A11" w:rsidRDefault="00311A1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</w:rPr>
                              <w:t>Tercih Ettiğiniz E</w:t>
                            </w:r>
                            <w:r w:rsidR="00C51A11" w:rsidRPr="00C51A11">
                              <w:rPr>
                                <w:b/>
                              </w:rPr>
                              <w:t>-Posta Adresleri: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9" o:spid="_x0000_s1026" style="position:absolute;margin-left:-3.75pt;margin-top:7pt;width:546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">
                <v:textbox>
                  <w:txbxContent>
                    <w:p w:rsidR="00136313" w:rsidRPr="00C51A11" w:rsidRDefault="00311A1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</w:rPr>
                        <w:t>Tercih Ettiğiniz E</w:t>
                      </w:r>
                      <w:r w:rsidR="00C51A11" w:rsidRPr="00C51A11">
                        <w:rPr>
                          <w:b/>
                        </w:rPr>
                        <w:t>-Posta Adresleri:</w:t>
                      </w:r>
                    </w:p>
                  </w:txbxContent>
                </v:textbox>
              </v:rect>
            </w:pict>
          </mc:Fallback>
        </mc:AlternateContent>
      </w:r>
    </w:p>
    <w:p w:rsidR="00136313" w:rsidRDefault="00136313" w:rsidP="008D0B0C">
      <w:pPr>
        <w:rPr>
          <w:rFonts w:ascii="Verdana" w:hAnsi="Verdana"/>
        </w:rPr>
      </w:pPr>
    </w:p>
    <w:p w:rsidR="00FC2FFE" w:rsidRDefault="00FC2FFE" w:rsidP="008D0B0C">
      <w:pPr>
        <w:rPr>
          <w:b/>
          <w:u w:val="single"/>
        </w:rPr>
      </w:pPr>
    </w:p>
    <w:p w:rsidR="006230D7" w:rsidRPr="008E6252" w:rsidRDefault="006230D7" w:rsidP="001D6C2C">
      <w:pPr>
        <w:jc w:val="both"/>
        <w:rPr>
          <w:b/>
          <w:sz w:val="22"/>
          <w:szCs w:val="22"/>
        </w:rPr>
      </w:pPr>
      <w:r w:rsidRPr="001D6C2C">
        <w:rPr>
          <w:sz w:val="22"/>
          <w:szCs w:val="22"/>
        </w:rPr>
        <w:t xml:space="preserve">Kurumsal mail adresiniz biriminizin kısaltması şeklinde olacaktır. </w:t>
      </w:r>
      <w:r w:rsidR="00E15CC8" w:rsidRPr="001D6C2C">
        <w:rPr>
          <w:sz w:val="22"/>
          <w:szCs w:val="22"/>
        </w:rPr>
        <w:t>Daha önce böyle bir adres açılmış ise aşağıdaki tercihleriniz dikkate alınacaktır.</w:t>
      </w:r>
      <w:r w:rsidRPr="001D6C2C">
        <w:rPr>
          <w:sz w:val="22"/>
          <w:szCs w:val="22"/>
        </w:rPr>
        <w:t xml:space="preserve"> </w:t>
      </w:r>
      <w:r w:rsidR="005374A2" w:rsidRPr="008E6252">
        <w:rPr>
          <w:b/>
          <w:sz w:val="22"/>
          <w:szCs w:val="22"/>
        </w:rPr>
        <w:t>( Kurumsal epostalar kısa</w:t>
      </w:r>
      <w:r w:rsidR="00FC2FFE" w:rsidRPr="008E6252">
        <w:rPr>
          <w:b/>
          <w:sz w:val="22"/>
          <w:szCs w:val="22"/>
        </w:rPr>
        <w:t>ltması ve açılımı ile birlikte y</w:t>
      </w:r>
      <w:r w:rsidR="005374A2" w:rsidRPr="008E6252">
        <w:rPr>
          <w:b/>
          <w:sz w:val="22"/>
          <w:szCs w:val="22"/>
        </w:rPr>
        <w:t>azılmalıdır</w:t>
      </w:r>
      <w:r w:rsidR="001D6C2C" w:rsidRPr="008E6252">
        <w:rPr>
          <w:b/>
          <w:sz w:val="22"/>
          <w:szCs w:val="22"/>
        </w:rPr>
        <w:t>.</w:t>
      </w:r>
      <w:r w:rsidR="005374A2" w:rsidRPr="008E6252">
        <w:rPr>
          <w:b/>
          <w:sz w:val="22"/>
          <w:szCs w:val="22"/>
        </w:rPr>
        <w:t xml:space="preserve"> </w:t>
      </w:r>
    </w:p>
    <w:p w:rsidR="00175FDA" w:rsidRPr="008E6252" w:rsidRDefault="006230D7" w:rsidP="001D6C2C">
      <w:pPr>
        <w:jc w:val="both"/>
        <w:rPr>
          <w:b/>
          <w:sz w:val="22"/>
          <w:szCs w:val="22"/>
        </w:rPr>
      </w:pPr>
      <w:r w:rsidRPr="008E6252">
        <w:rPr>
          <w:b/>
          <w:sz w:val="22"/>
          <w:szCs w:val="22"/>
        </w:rPr>
        <w:t>Ö</w:t>
      </w:r>
      <w:r w:rsidR="005374A2" w:rsidRPr="008E6252">
        <w:rPr>
          <w:b/>
          <w:sz w:val="22"/>
          <w:szCs w:val="22"/>
        </w:rPr>
        <w:t xml:space="preserve">rnek: </w:t>
      </w:r>
      <w:r w:rsidR="00FC2FFE" w:rsidRPr="008E6252">
        <w:rPr>
          <w:b/>
          <w:sz w:val="22"/>
          <w:szCs w:val="22"/>
        </w:rPr>
        <w:t>(</w:t>
      </w:r>
      <w:r w:rsidRPr="008E6252">
        <w:rPr>
          <w:b/>
          <w:sz w:val="22"/>
          <w:szCs w:val="22"/>
        </w:rPr>
        <w:t>pdb@kastamonu.edu.tr</w:t>
      </w:r>
      <w:r w:rsidR="005374A2" w:rsidRPr="008E6252">
        <w:rPr>
          <w:b/>
          <w:sz w:val="22"/>
          <w:szCs w:val="22"/>
        </w:rPr>
        <w:t xml:space="preserve">: </w:t>
      </w:r>
      <w:r w:rsidRPr="008E6252">
        <w:rPr>
          <w:b/>
          <w:sz w:val="22"/>
          <w:szCs w:val="22"/>
        </w:rPr>
        <w:t xml:space="preserve">Personel </w:t>
      </w:r>
      <w:r w:rsidR="005374A2" w:rsidRPr="008E6252">
        <w:rPr>
          <w:b/>
          <w:sz w:val="22"/>
          <w:szCs w:val="22"/>
        </w:rPr>
        <w:t>Daire Başkanlığı</w:t>
      </w:r>
      <w:r w:rsidRPr="008E6252">
        <w:rPr>
          <w:b/>
          <w:sz w:val="22"/>
          <w:szCs w:val="22"/>
        </w:rPr>
        <w:t>;  oidb@kastamonu.edu.tr: Öğrenci İşleri Daire Başkanlığı</w:t>
      </w:r>
      <w:r w:rsidR="005374A2" w:rsidRPr="008E6252">
        <w:rPr>
          <w:b/>
          <w:sz w:val="22"/>
          <w:szCs w:val="22"/>
        </w:rPr>
        <w:t>)</w:t>
      </w:r>
    </w:p>
    <w:tbl>
      <w:tblPr>
        <w:tblpPr w:leftFromText="141" w:rightFromText="141" w:vertAnchor="text" w:horzAnchor="margin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48"/>
        <w:gridCol w:w="39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4"/>
        <w:gridCol w:w="2976"/>
      </w:tblGrid>
      <w:tr w:rsidR="00C51A11" w:rsidRPr="00131100" w:rsidTr="00C51A11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  <w:r w:rsidRPr="00C51A11">
              <w:t>1 -</w:t>
            </w:r>
          </w:p>
        </w:tc>
        <w:tc>
          <w:tcPr>
            <w:tcW w:w="3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4" w:type="dxa"/>
            <w:tcBorders>
              <w:right w:val="single" w:sz="4" w:space="0" w:color="auto"/>
            </w:tcBorders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rPr>
                <w:sz w:val="28"/>
              </w:rPr>
            </w:pPr>
            <w:r w:rsidRPr="00C51A11">
              <w:rPr>
                <w:b/>
              </w:rPr>
              <w:t>@kastamonu.edu.tr</w:t>
            </w:r>
          </w:p>
        </w:tc>
      </w:tr>
    </w:tbl>
    <w:p w:rsidR="00136313" w:rsidRDefault="00136313" w:rsidP="00E422F5">
      <w:pPr>
        <w:spacing w:line="276" w:lineRule="auto"/>
        <w:rPr>
          <w:rFonts w:ascii="Verdana" w:hAnsi="Verdana"/>
        </w:rPr>
      </w:pPr>
    </w:p>
    <w:p w:rsidR="00136313" w:rsidRDefault="00136313" w:rsidP="00E422F5">
      <w:pPr>
        <w:spacing w:line="276" w:lineRule="auto"/>
        <w:rPr>
          <w:rFonts w:ascii="Verdana" w:hAnsi="Verdana"/>
        </w:rPr>
      </w:pPr>
    </w:p>
    <w:tbl>
      <w:tblPr>
        <w:tblpPr w:leftFromText="141" w:rightFromText="141" w:vertAnchor="text" w:horzAnchor="margin" w:tblpY="115"/>
        <w:tblOverlap w:val="never"/>
        <w:tblW w:w="12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48"/>
        <w:gridCol w:w="39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7"/>
        <w:gridCol w:w="279"/>
      </w:tblGrid>
      <w:tr w:rsidR="005374A2" w:rsidRPr="00131100" w:rsidTr="00895E9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  <w:r w:rsidRPr="00C51A11">
              <w:t>2 -</w:t>
            </w:r>
          </w:p>
        </w:tc>
        <w:tc>
          <w:tcPr>
            <w:tcW w:w="3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tcBorders>
              <w:right w:val="single" w:sz="4" w:space="0" w:color="auto"/>
            </w:tcBorders>
            <w:shd w:val="clear" w:color="auto" w:fill="FFFFFF"/>
          </w:tcPr>
          <w:p w:rsidR="005374A2" w:rsidRPr="00C51A11" w:rsidRDefault="005374A2" w:rsidP="00E422F5">
            <w:pPr>
              <w:spacing w:line="276" w:lineRule="auto"/>
              <w:jc w:val="center"/>
            </w:pPr>
          </w:p>
        </w:tc>
        <w:tc>
          <w:tcPr>
            <w:tcW w:w="56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374A2" w:rsidRPr="00C51A11" w:rsidRDefault="005374A2" w:rsidP="00E422F5">
            <w:pPr>
              <w:spacing w:line="276" w:lineRule="auto"/>
              <w:ind w:right="-12"/>
              <w:rPr>
                <w:sz w:val="28"/>
              </w:rPr>
            </w:pPr>
            <w:r w:rsidRPr="00C51A11">
              <w:rPr>
                <w:b/>
              </w:rPr>
              <w:t>@kastamonu.edu.tr</w:t>
            </w:r>
            <w:r w:rsidR="00895E9D">
              <w:rPr>
                <w:b/>
              </w:rPr>
              <w:t xml:space="preserve">                                    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74A2" w:rsidRPr="00C51A11" w:rsidRDefault="005374A2" w:rsidP="00E422F5">
            <w:pPr>
              <w:spacing w:line="276" w:lineRule="auto"/>
              <w:ind w:right="-12"/>
              <w:rPr>
                <w:b/>
              </w:rPr>
            </w:pPr>
          </w:p>
        </w:tc>
      </w:tr>
    </w:tbl>
    <w:p w:rsidR="005374A2" w:rsidRDefault="005374A2" w:rsidP="00E422F5">
      <w:pPr>
        <w:spacing w:line="276" w:lineRule="auto"/>
        <w:rPr>
          <w:rFonts w:ascii="Verdana" w:hAnsi="Verdana"/>
        </w:rPr>
      </w:pPr>
    </w:p>
    <w:tbl>
      <w:tblPr>
        <w:tblpPr w:leftFromText="141" w:rightFromText="141" w:vertAnchor="text" w:horzAnchor="margin" w:tblpY="2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48"/>
        <w:gridCol w:w="39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973"/>
      </w:tblGrid>
      <w:tr w:rsidR="00C51A11" w:rsidRPr="00131100" w:rsidTr="00C51A11">
        <w:trPr>
          <w:trHeight w:val="133"/>
        </w:trPr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  <w:r w:rsidRPr="00C51A11">
              <w:t>3 -</w:t>
            </w:r>
          </w:p>
        </w:tc>
        <w:tc>
          <w:tcPr>
            <w:tcW w:w="3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tcBorders>
              <w:right w:val="single" w:sz="4" w:space="0" w:color="auto"/>
            </w:tcBorders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rPr>
                <w:sz w:val="28"/>
              </w:rPr>
            </w:pPr>
            <w:r w:rsidRPr="00C51A11">
              <w:rPr>
                <w:b/>
              </w:rPr>
              <w:t>@kastamonu.edu.tr</w:t>
            </w:r>
          </w:p>
        </w:tc>
      </w:tr>
    </w:tbl>
    <w:p w:rsidR="00136313" w:rsidRDefault="00136313" w:rsidP="008D0B0C">
      <w:pPr>
        <w:rPr>
          <w:rFonts w:ascii="Verdana" w:hAnsi="Verdana"/>
        </w:rPr>
      </w:pPr>
    </w:p>
    <w:p w:rsidR="00136313" w:rsidRDefault="00136313" w:rsidP="008D0B0C">
      <w:pPr>
        <w:rPr>
          <w:rFonts w:ascii="Verdana" w:hAnsi="Verdana"/>
        </w:rPr>
      </w:pPr>
    </w:p>
    <w:p w:rsidR="005374A2" w:rsidRDefault="006230D7">
      <w:pPr>
        <w:rPr>
          <w:b/>
          <w:u w:val="single"/>
        </w:rPr>
      </w:pPr>
      <w:r>
        <w:rPr>
          <w:b/>
          <w:u w:val="single"/>
        </w:rPr>
        <w:t>Birim Adı:</w:t>
      </w:r>
    </w:p>
    <w:p w:rsidR="006230D7" w:rsidRDefault="006230D7">
      <w:pPr>
        <w:rPr>
          <w:b/>
          <w:u w:val="single"/>
        </w:rPr>
      </w:pPr>
    </w:p>
    <w:p w:rsidR="006230D7" w:rsidRDefault="006230D7">
      <w:pPr>
        <w:rPr>
          <w:b/>
        </w:rPr>
      </w:pPr>
      <w:r>
        <w:rPr>
          <w:b/>
        </w:rPr>
        <w:t>…………………………………………………………………………………………..</w:t>
      </w:r>
    </w:p>
    <w:p w:rsidR="006230D7" w:rsidRDefault="006230D7">
      <w:pPr>
        <w:rPr>
          <w:b/>
          <w:u w:val="single"/>
        </w:rPr>
      </w:pPr>
    </w:p>
    <w:p w:rsidR="0009455D" w:rsidRPr="00E174C9" w:rsidRDefault="00CA659D">
      <w:r w:rsidRPr="00C51A11">
        <w:rPr>
          <w:b/>
          <w:u w:val="single"/>
        </w:rPr>
        <w:t>Geçici Şifreniz</w:t>
      </w:r>
      <w:r w:rsidR="00C51A11" w:rsidRPr="00C51A11">
        <w:rPr>
          <w:b/>
          <w:u w:val="single"/>
        </w:rPr>
        <w:t>:</w:t>
      </w:r>
      <w:r w:rsidR="00E174C9">
        <w:rPr>
          <w:b/>
        </w:rPr>
        <w:t xml:space="preserve"> </w:t>
      </w:r>
      <w:r w:rsidR="00C42562">
        <w:rPr>
          <w:b/>
        </w:rPr>
        <w:t xml:space="preserve">    </w:t>
      </w:r>
      <w:r w:rsidR="00E174C9" w:rsidRPr="00E174C9">
        <w:t>Başvuru sahibinin verdiği T.C. kimlik numarasıdır.</w:t>
      </w:r>
    </w:p>
    <w:p w:rsidR="00A16141" w:rsidRDefault="00A16141">
      <w:pPr>
        <w:rPr>
          <w:u w:val="single"/>
        </w:rPr>
      </w:pPr>
    </w:p>
    <w:p w:rsidR="009E322C" w:rsidRDefault="009E322C">
      <w:pPr>
        <w:ind w:left="6372" w:hanging="5880"/>
        <w:rPr>
          <w:b/>
        </w:rPr>
      </w:pPr>
    </w:p>
    <w:p w:rsidR="00A16141" w:rsidRDefault="006A3322">
      <w:pPr>
        <w:ind w:left="6372" w:hanging="588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64135</wp:posOffset>
                </wp:positionV>
                <wp:extent cx="6934200" cy="323850"/>
                <wp:effectExtent l="0" t="0" r="0" b="0"/>
                <wp:wrapNone/>
                <wp:docPr id="1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40B" w:rsidRDefault="00E174C9" w:rsidP="00BC340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Yetkilendirilen </w:t>
                            </w:r>
                            <w:r w:rsidR="00BC340B">
                              <w:rPr>
                                <w:b/>
                              </w:rPr>
                              <w:t>Kullanıcı</w:t>
                            </w:r>
                            <w:r>
                              <w:rPr>
                                <w:b/>
                              </w:rPr>
                              <w:t>nın</w:t>
                            </w:r>
                            <w:r w:rsidR="00BC340B">
                              <w:rPr>
                                <w:b/>
                              </w:rPr>
                              <w:t xml:space="preserve"> Bilgileri</w:t>
                            </w:r>
                            <w:r w:rsidR="00BC340B" w:rsidRPr="00C51A11">
                              <w:rPr>
                                <w:b/>
                              </w:rPr>
                              <w:t>:</w:t>
                            </w:r>
                          </w:p>
                          <w:p w:rsidR="00E174C9" w:rsidRDefault="00E174C9" w:rsidP="00BC340B">
                            <w:pPr>
                              <w:rPr>
                                <w:b/>
                              </w:rPr>
                            </w:pPr>
                          </w:p>
                          <w:p w:rsidR="00E174C9" w:rsidRPr="00C51A11" w:rsidRDefault="00E174C9" w:rsidP="00BC340B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1" o:spid="_x0000_s1027" style="position:absolute;left:0;text-align:left;margin-left:-3.75pt;margin-top:5.05pt;width:546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">
                <v:textbox>
                  <w:txbxContent>
                    <w:p w:rsidR="00BC340B" w:rsidRDefault="00E174C9" w:rsidP="00BC340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Yetkilendirilen </w:t>
                      </w:r>
                      <w:r w:rsidR="00BC340B">
                        <w:rPr>
                          <w:b/>
                        </w:rPr>
                        <w:t>Kullanıcı</w:t>
                      </w:r>
                      <w:r>
                        <w:rPr>
                          <w:b/>
                        </w:rPr>
                        <w:t>nın</w:t>
                      </w:r>
                      <w:r w:rsidR="00BC340B">
                        <w:rPr>
                          <w:b/>
                        </w:rPr>
                        <w:t xml:space="preserve"> Bilgileri</w:t>
                      </w:r>
                      <w:r w:rsidR="00BC340B" w:rsidRPr="00C51A11">
                        <w:rPr>
                          <w:b/>
                        </w:rPr>
                        <w:t>:</w:t>
                      </w:r>
                    </w:p>
                    <w:p w:rsidR="00E174C9" w:rsidRDefault="00E174C9" w:rsidP="00BC340B">
                      <w:pPr>
                        <w:rPr>
                          <w:b/>
                        </w:rPr>
                      </w:pPr>
                    </w:p>
                    <w:p w:rsidR="00E174C9" w:rsidRPr="00C51A11" w:rsidRDefault="00E174C9" w:rsidP="00BC340B">
                      <w:pPr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C340B" w:rsidRDefault="00BC340B" w:rsidP="003B7F63">
      <w:pPr>
        <w:jc w:val="both"/>
      </w:pPr>
    </w:p>
    <w:p w:rsidR="00C51A11" w:rsidRPr="00C51A11" w:rsidRDefault="00C51A11" w:rsidP="003B7F63">
      <w:pPr>
        <w:jc w:val="both"/>
      </w:pPr>
    </w:p>
    <w:p w:rsidR="00CA659D" w:rsidRPr="003B7F63" w:rsidRDefault="00CA659D">
      <w:pPr>
        <w:rPr>
          <w:rFonts w:ascii="Verdana" w:hAnsi="Verdana"/>
          <w:sz w:val="16"/>
          <w:szCs w:val="16"/>
        </w:rPr>
      </w:pPr>
    </w:p>
    <w:tbl>
      <w:tblPr>
        <w:tblpPr w:leftFromText="141" w:rightFromText="141" w:vertAnchor="text" w:horzAnchor="margin" w:tblpX="-176" w:tblpY="6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23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C340B" w:rsidRPr="00BC340B" w:rsidTr="00BC340B">
        <w:tc>
          <w:tcPr>
            <w:tcW w:w="22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  <w:r w:rsidRPr="00BC340B">
              <w:rPr>
                <w:b/>
              </w:rPr>
              <w:t>TC Kimlik No  :</w:t>
            </w: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tcBorders>
              <w:right w:val="single" w:sz="4" w:space="0" w:color="auto"/>
            </w:tcBorders>
            <w:shd w:val="clear" w:color="auto" w:fill="FFFFFF"/>
          </w:tcPr>
          <w:p w:rsidR="00BC340B" w:rsidRPr="00BC340B" w:rsidRDefault="00BC340B" w:rsidP="00E422F5">
            <w:pPr>
              <w:spacing w:line="276" w:lineRule="auto"/>
            </w:pPr>
          </w:p>
        </w:tc>
      </w:tr>
    </w:tbl>
    <w:p w:rsidR="00907CCC" w:rsidRPr="00BC340B" w:rsidRDefault="00907CCC" w:rsidP="00E422F5">
      <w:pPr>
        <w:spacing w:line="276" w:lineRule="auto"/>
        <w:rPr>
          <w:b/>
          <w:bCs/>
        </w:rPr>
      </w:pPr>
    </w:p>
    <w:p w:rsidR="00907CCC" w:rsidRPr="00BC340B" w:rsidRDefault="00907CCC" w:rsidP="00E422F5">
      <w:pPr>
        <w:spacing w:line="276" w:lineRule="auto"/>
        <w:rPr>
          <w:b/>
          <w:bCs/>
        </w:rPr>
      </w:pPr>
    </w:p>
    <w:p w:rsidR="00CA659D" w:rsidRPr="00BC340B" w:rsidRDefault="00CA659D" w:rsidP="00C42562">
      <w:pPr>
        <w:spacing w:line="360" w:lineRule="auto"/>
        <w:rPr>
          <w:b/>
          <w:bCs/>
        </w:rPr>
      </w:pPr>
      <w:r w:rsidRPr="00BC340B">
        <w:rPr>
          <w:b/>
          <w:bCs/>
        </w:rPr>
        <w:t>Adı Soyadı</w:t>
      </w:r>
      <w:r w:rsidRPr="00BC340B">
        <w:rPr>
          <w:b/>
          <w:bCs/>
        </w:rPr>
        <w:tab/>
      </w:r>
      <w:r w:rsidR="001A1038">
        <w:rPr>
          <w:b/>
          <w:bCs/>
        </w:rPr>
        <w:t xml:space="preserve"> </w:t>
      </w:r>
      <w:r w:rsidR="009927F3" w:rsidRPr="00BC340B">
        <w:rPr>
          <w:b/>
          <w:bCs/>
        </w:rPr>
        <w:t xml:space="preserve">: _________________________  </w:t>
      </w:r>
      <w:r w:rsidR="001C0FBD" w:rsidRPr="00BC340B">
        <w:rPr>
          <w:b/>
          <w:bCs/>
        </w:rPr>
        <w:t xml:space="preserve"> </w:t>
      </w:r>
    </w:p>
    <w:p w:rsidR="00CA659D" w:rsidRPr="00BC340B" w:rsidRDefault="00732912" w:rsidP="00C42562">
      <w:pPr>
        <w:spacing w:line="360" w:lineRule="auto"/>
        <w:rPr>
          <w:b/>
          <w:bCs/>
        </w:rPr>
      </w:pPr>
      <w:r>
        <w:rPr>
          <w:b/>
          <w:bCs/>
        </w:rPr>
        <w:t>U</w:t>
      </w:r>
      <w:r w:rsidR="001A1038">
        <w:rPr>
          <w:b/>
          <w:bCs/>
        </w:rPr>
        <w:t>nvanı</w:t>
      </w:r>
      <w:r w:rsidR="001A1038">
        <w:rPr>
          <w:b/>
          <w:bCs/>
        </w:rPr>
        <w:tab/>
        <w:t xml:space="preserve"> </w:t>
      </w:r>
      <w:r w:rsidR="009927F3" w:rsidRPr="00BC340B">
        <w:rPr>
          <w:b/>
          <w:bCs/>
        </w:rPr>
        <w:t xml:space="preserve">: _________________________  </w:t>
      </w:r>
    </w:p>
    <w:p w:rsidR="00CA659D" w:rsidRPr="00BC340B" w:rsidRDefault="0095181A" w:rsidP="00C42562">
      <w:pPr>
        <w:spacing w:line="360" w:lineRule="auto"/>
        <w:rPr>
          <w:b/>
          <w:bCs/>
        </w:rPr>
      </w:pPr>
      <w:r w:rsidRPr="00BC340B">
        <w:rPr>
          <w:b/>
          <w:bCs/>
        </w:rPr>
        <w:t>Kullanıcı Tipi</w:t>
      </w:r>
      <w:r w:rsidR="001A1038">
        <w:rPr>
          <w:b/>
          <w:bCs/>
        </w:rPr>
        <w:t xml:space="preserve"> </w:t>
      </w:r>
      <w:r w:rsidRPr="00BC340B">
        <w:rPr>
          <w:b/>
          <w:bCs/>
        </w:rPr>
        <w:t xml:space="preserve">: </w:t>
      </w:r>
      <w:r w:rsidR="00E55866">
        <w:rPr>
          <w:b/>
          <w:bCs/>
        </w:rPr>
        <w:t xml:space="preserve">  </w:t>
      </w:r>
      <w:r w:rsidRPr="001A1038">
        <w:rPr>
          <w:bCs/>
        </w:rPr>
        <w:sym w:font="Wingdings 2" w:char="F081"/>
      </w:r>
      <w:r w:rsidRPr="001A1038">
        <w:rPr>
          <w:bCs/>
        </w:rPr>
        <w:t xml:space="preserve"> </w:t>
      </w:r>
      <w:r w:rsidRPr="001D6C2C">
        <w:rPr>
          <w:b/>
          <w:bCs/>
        </w:rPr>
        <w:t>Kurumsal</w:t>
      </w:r>
    </w:p>
    <w:p w:rsidR="00CA659D" w:rsidRPr="00BC340B" w:rsidRDefault="001A1038" w:rsidP="00C42562">
      <w:pPr>
        <w:spacing w:line="360" w:lineRule="auto"/>
        <w:rPr>
          <w:b/>
          <w:bCs/>
        </w:rPr>
      </w:pPr>
      <w:r>
        <w:rPr>
          <w:b/>
          <w:bCs/>
        </w:rPr>
        <w:t>Bölümü</w:t>
      </w:r>
      <w:r>
        <w:rPr>
          <w:b/>
          <w:bCs/>
        </w:rPr>
        <w:tab/>
        <w:t xml:space="preserve"> </w:t>
      </w:r>
      <w:r w:rsidR="009927F3" w:rsidRPr="00BC340B">
        <w:rPr>
          <w:b/>
          <w:bCs/>
        </w:rPr>
        <w:t xml:space="preserve">: _________________________  </w:t>
      </w:r>
    </w:p>
    <w:p w:rsidR="00155629" w:rsidRPr="00BC340B" w:rsidRDefault="00CA659D" w:rsidP="00C42562">
      <w:pPr>
        <w:spacing w:line="360" w:lineRule="auto"/>
        <w:rPr>
          <w:b/>
          <w:bCs/>
        </w:rPr>
      </w:pPr>
      <w:r w:rsidRPr="00BC340B">
        <w:rPr>
          <w:b/>
          <w:bCs/>
        </w:rPr>
        <w:t>Görevi</w:t>
      </w:r>
      <w:r w:rsidRPr="00BC340B">
        <w:rPr>
          <w:b/>
          <w:bCs/>
        </w:rPr>
        <w:tab/>
      </w:r>
      <w:r w:rsidRPr="00BC340B">
        <w:rPr>
          <w:b/>
          <w:bCs/>
        </w:rPr>
        <w:tab/>
      </w:r>
      <w:r w:rsidR="001A1038">
        <w:rPr>
          <w:b/>
          <w:bCs/>
        </w:rPr>
        <w:t xml:space="preserve"> </w:t>
      </w:r>
      <w:r w:rsidR="009927F3" w:rsidRPr="00BC340B">
        <w:rPr>
          <w:b/>
          <w:bCs/>
        </w:rPr>
        <w:t xml:space="preserve">: _________________________  </w:t>
      </w:r>
    </w:p>
    <w:p w:rsidR="00BA3943" w:rsidRDefault="00BA3943" w:rsidP="00C42562">
      <w:pPr>
        <w:spacing w:line="360" w:lineRule="auto"/>
        <w:rPr>
          <w:b/>
          <w:bCs/>
        </w:rPr>
      </w:pPr>
      <w:r>
        <w:rPr>
          <w:b/>
          <w:bCs/>
        </w:rPr>
        <w:t xml:space="preserve">İç Hat Tlf. No </w:t>
      </w:r>
      <w:r w:rsidRPr="008E3317">
        <w:rPr>
          <w:b/>
          <w:bCs/>
        </w:rPr>
        <w:t>:</w:t>
      </w:r>
      <w:r w:rsidRPr="00BA3943">
        <w:rPr>
          <w:b/>
          <w:bCs/>
        </w:rPr>
        <w:t xml:space="preserve"> </w:t>
      </w:r>
      <w:r w:rsidRPr="00C736B3">
        <w:rPr>
          <w:b/>
          <w:bCs/>
        </w:rPr>
        <w:t xml:space="preserve">_________________________ </w:t>
      </w:r>
      <w:r>
        <w:rPr>
          <w:b/>
          <w:bCs/>
        </w:rPr>
        <w:t xml:space="preserve"> </w:t>
      </w:r>
      <w:r w:rsidRPr="008E3317">
        <w:rPr>
          <w:b/>
          <w:bCs/>
        </w:rPr>
        <w:t xml:space="preserve">  </w:t>
      </w:r>
    </w:p>
    <w:p w:rsidR="00A16141" w:rsidRPr="003873D3" w:rsidRDefault="006230D7" w:rsidP="00C42562">
      <w:pPr>
        <w:spacing w:line="360" w:lineRule="auto"/>
        <w:rPr>
          <w:rFonts w:ascii="Verdana" w:hAnsi="Verdana"/>
          <w:sz w:val="28"/>
        </w:rPr>
      </w:pPr>
      <w:r>
        <w:rPr>
          <w:b/>
          <w:bCs/>
        </w:rPr>
        <w:t xml:space="preserve">Cep Tlf. No </w:t>
      </w:r>
      <w:r w:rsidR="001D6C2C">
        <w:rPr>
          <w:b/>
          <w:bCs/>
        </w:rPr>
        <w:t xml:space="preserve"> </w:t>
      </w:r>
      <w:r>
        <w:rPr>
          <w:b/>
          <w:bCs/>
        </w:rPr>
        <w:t xml:space="preserve">   : </w:t>
      </w:r>
      <w:r w:rsidRPr="00C736B3">
        <w:rPr>
          <w:b/>
          <w:bCs/>
        </w:rPr>
        <w:t xml:space="preserve">_________________________ </w:t>
      </w:r>
      <w:r>
        <w:rPr>
          <w:b/>
          <w:bCs/>
        </w:rPr>
        <w:t xml:space="preserve"> </w:t>
      </w:r>
    </w:p>
    <w:p w:rsidR="00C736B3" w:rsidRDefault="00413B0E" w:rsidP="00787ED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C422F" w:rsidRDefault="00413B0E" w:rsidP="00BC1830">
      <w:pPr>
        <w:ind w:firstLine="708"/>
        <w:jc w:val="both"/>
      </w:pPr>
      <w:r w:rsidRPr="00036F15">
        <w:t xml:space="preserve">ULAKNET web sayfasındaki </w:t>
      </w:r>
      <w:hyperlink r:id="rId7" w:history="1">
        <w:r w:rsidRPr="008E6252">
          <w:rPr>
            <w:b/>
          </w:rPr>
          <w:t>http://www.ulakbim.gov.tr/ulaknet/kullanim-politikasi.uhtml</w:t>
        </w:r>
      </w:hyperlink>
      <w:r w:rsidR="00393D91" w:rsidRPr="00036F15">
        <w:t xml:space="preserve"> adresindeki kullanım p</w:t>
      </w:r>
      <w:r w:rsidRPr="00036F15">
        <w:t>olitikalarını okuyup kabul ettiğimi,</w:t>
      </w:r>
      <w:r w:rsidR="00B61009" w:rsidRPr="00036F15">
        <w:t xml:space="preserve"> y</w:t>
      </w:r>
      <w:r w:rsidRPr="00036F15">
        <w:t>ukarıdaki bilgilerin doğruluğunu ve istenilen e-posta hesabımın tüm sorumluluğunu kabul ediyorum.</w:t>
      </w:r>
    </w:p>
    <w:p w:rsidR="00E55866" w:rsidRDefault="00E55866" w:rsidP="00BC1830">
      <w:pPr>
        <w:ind w:firstLine="708"/>
        <w:jc w:val="both"/>
      </w:pPr>
    </w:p>
    <w:p w:rsidR="006E7900" w:rsidRDefault="006E7900" w:rsidP="006230D7">
      <w:pPr>
        <w:jc w:val="both"/>
      </w:pPr>
    </w:p>
    <w:p w:rsidR="001D6C2C" w:rsidRPr="008E6252" w:rsidRDefault="00E174C9" w:rsidP="001D6C2C">
      <w:pPr>
        <w:ind w:firstLine="708"/>
        <w:jc w:val="both"/>
        <w:rPr>
          <w:b/>
        </w:rPr>
      </w:pPr>
      <w:r w:rsidRPr="008E6252">
        <w:rPr>
          <w:sz w:val="28"/>
        </w:rPr>
        <w:t xml:space="preserve"> ....</w:t>
      </w:r>
      <w:r w:rsidRPr="008E6252">
        <w:rPr>
          <w:b/>
        </w:rPr>
        <w:t>/…./201.</w:t>
      </w:r>
      <w:r w:rsidR="001D6C2C" w:rsidRPr="008E6252">
        <w:tab/>
      </w:r>
      <w:r w:rsidR="001D6C2C" w:rsidRPr="008E6252">
        <w:tab/>
      </w:r>
      <w:r w:rsidR="001D6C2C" w:rsidRPr="008E6252">
        <w:tab/>
      </w:r>
      <w:r w:rsidR="001D6C2C" w:rsidRPr="008E6252">
        <w:tab/>
      </w:r>
      <w:r w:rsidR="001D6C2C" w:rsidRPr="008E6252">
        <w:tab/>
      </w:r>
      <w:r w:rsidR="001D6C2C" w:rsidRPr="008E6252">
        <w:tab/>
      </w:r>
      <w:r w:rsidR="001D6C2C" w:rsidRPr="008E6252">
        <w:tab/>
      </w:r>
      <w:r w:rsidR="001D6C2C" w:rsidRPr="008E6252">
        <w:tab/>
      </w:r>
      <w:r w:rsidRPr="008E6252">
        <w:rPr>
          <w:sz w:val="28"/>
        </w:rPr>
        <w:t xml:space="preserve">         </w:t>
      </w:r>
      <w:r w:rsidR="008E6252">
        <w:rPr>
          <w:sz w:val="28"/>
        </w:rPr>
        <w:t xml:space="preserve">     </w:t>
      </w:r>
      <w:r w:rsidR="001D6C2C" w:rsidRPr="008E6252">
        <w:rPr>
          <w:sz w:val="28"/>
        </w:rPr>
        <w:t xml:space="preserve"> </w:t>
      </w:r>
      <w:r w:rsidR="00F71F3D" w:rsidRPr="008E6252">
        <w:rPr>
          <w:sz w:val="28"/>
        </w:rPr>
        <w:t xml:space="preserve"> </w:t>
      </w:r>
      <w:r w:rsidRPr="008E6252">
        <w:rPr>
          <w:sz w:val="28"/>
        </w:rPr>
        <w:t>....</w:t>
      </w:r>
      <w:r w:rsidR="001D6C2C" w:rsidRPr="008E6252">
        <w:rPr>
          <w:b/>
        </w:rPr>
        <w:t>/</w:t>
      </w:r>
      <w:r w:rsidRPr="008E6252">
        <w:rPr>
          <w:b/>
        </w:rPr>
        <w:t>…./201.</w:t>
      </w:r>
    </w:p>
    <w:p w:rsidR="00E174C9" w:rsidRDefault="00E174C9" w:rsidP="001D6C2C">
      <w:pPr>
        <w:ind w:firstLine="708"/>
        <w:jc w:val="both"/>
        <w:rPr>
          <w:b/>
        </w:rPr>
      </w:pPr>
    </w:p>
    <w:p w:rsidR="00E174C9" w:rsidRPr="00E174C9" w:rsidRDefault="00E174C9" w:rsidP="00F71F3D">
      <w:pPr>
        <w:rPr>
          <w:b/>
        </w:rPr>
      </w:pPr>
      <w:r>
        <w:rPr>
          <w:b/>
        </w:rPr>
        <w:t xml:space="preserve">            </w:t>
      </w:r>
      <w:r w:rsidRPr="00E174C9">
        <w:rPr>
          <w:b/>
        </w:rPr>
        <w:t>Birim Yönetici</w:t>
      </w:r>
      <w:r>
        <w:rPr>
          <w:b/>
        </w:rPr>
        <w:t xml:space="preserve">                                                                                        </w:t>
      </w:r>
      <w:r w:rsidRPr="00E174C9">
        <w:rPr>
          <w:b/>
        </w:rPr>
        <w:t xml:space="preserve">Yetkilendirilen </w:t>
      </w:r>
      <w:r w:rsidR="001D6C2C" w:rsidRPr="00E174C9">
        <w:rPr>
          <w:b/>
        </w:rPr>
        <w:t>Kullanıcı</w:t>
      </w:r>
    </w:p>
    <w:p w:rsidR="00E174C9" w:rsidRPr="00E174C9" w:rsidRDefault="00E174C9" w:rsidP="00E174C9">
      <w:pPr>
        <w:ind w:firstLine="708"/>
        <w:jc w:val="both"/>
        <w:rPr>
          <w:b/>
        </w:rPr>
      </w:pPr>
      <w:r w:rsidRPr="00E174C9">
        <w:rPr>
          <w:b/>
        </w:rPr>
        <w:t xml:space="preserve">     </w:t>
      </w:r>
      <w:r>
        <w:rPr>
          <w:b/>
        </w:rPr>
        <w:t xml:space="preserve"> </w:t>
      </w:r>
      <w:r w:rsidRPr="00E174C9">
        <w:rPr>
          <w:b/>
        </w:rPr>
        <w:t xml:space="preserve"> İmzası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>
        <w:rPr>
          <w:b/>
        </w:rPr>
        <w:tab/>
      </w:r>
      <w:r w:rsidRPr="00E174C9">
        <w:rPr>
          <w:b/>
        </w:rPr>
        <w:t>İmzası</w:t>
      </w:r>
    </w:p>
    <w:p w:rsidR="004C422F" w:rsidRPr="00C42562" w:rsidRDefault="00E174C9" w:rsidP="00C42562">
      <w:pPr>
        <w:rPr>
          <w:b/>
        </w:rPr>
      </w:pPr>
      <w:r>
        <w:rPr>
          <w:b/>
        </w:rPr>
        <w:t xml:space="preserve">        </w:t>
      </w:r>
      <w:r w:rsidR="00C42562">
        <w:rPr>
          <w:b/>
        </w:rPr>
        <w:t xml:space="preserve">                          </w:t>
      </w:r>
      <w:r w:rsidR="00CA659D">
        <w:rPr>
          <w:rFonts w:ascii="Verdana" w:hAnsi="Verdana"/>
          <w:sz w:val="28"/>
        </w:rPr>
        <w:tab/>
      </w:r>
      <w:r w:rsidR="00413B0E">
        <w:rPr>
          <w:rFonts w:ascii="Verdana" w:hAnsi="Verdana"/>
          <w:sz w:val="28"/>
        </w:rPr>
        <w:t xml:space="preserve">                              </w:t>
      </w:r>
      <w:r w:rsidR="008E6252">
        <w:rPr>
          <w:rFonts w:ascii="Verdana" w:hAnsi="Verdana"/>
          <w:sz w:val="28"/>
        </w:rPr>
        <w:t xml:space="preserve">                           </w:t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</w:p>
    <w:sectPr w:rsidR="004C422F" w:rsidRPr="00C42562" w:rsidSect="00B064A3">
      <w:footerReference w:type="default" r:id="rId8"/>
      <w:pgSz w:w="11906" w:h="16838"/>
      <w:pgMar w:top="360" w:right="386" w:bottom="719" w:left="5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625" w:rsidRDefault="00DF3625">
      <w:r>
        <w:separator/>
      </w:r>
    </w:p>
  </w:endnote>
  <w:endnote w:type="continuationSeparator" w:id="0">
    <w:p w:rsidR="00DF3625" w:rsidRDefault="00DF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4A3" w:rsidRDefault="00B064A3" w:rsidP="00B064A3">
    <w:pPr>
      <w:ind w:left="360"/>
      <w:jc w:val="right"/>
      <w:rPr>
        <w:sz w:val="20"/>
        <w:szCs w:val="20"/>
        <w:lang w:val="en-US"/>
      </w:rPr>
    </w:pPr>
    <w:r>
      <w:rPr>
        <w:sz w:val="20"/>
        <w:szCs w:val="20"/>
      </w:rPr>
      <w:t>KYS-FRM-571 Yayın Tarihi: 14.08.2024 Revizyon No: -- Revizyon Tarihi: --</w:t>
    </w:r>
  </w:p>
  <w:p w:rsidR="00B064A3" w:rsidRDefault="00B064A3" w:rsidP="00B064A3">
    <w:pPr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625" w:rsidRDefault="00DF3625">
      <w:r>
        <w:separator/>
      </w:r>
    </w:p>
  </w:footnote>
  <w:footnote w:type="continuationSeparator" w:id="0">
    <w:p w:rsidR="00DF3625" w:rsidRDefault="00DF3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6C65F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A4D2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B490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462A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A0C2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4C27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440C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828B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DEAD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F04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F74B9"/>
    <w:multiLevelType w:val="hybridMultilevel"/>
    <w:tmpl w:val="4A506F8C"/>
    <w:lvl w:ilvl="0" w:tplc="041F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6834BD"/>
    <w:multiLevelType w:val="hybridMultilevel"/>
    <w:tmpl w:val="CE924E8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A70222"/>
    <w:multiLevelType w:val="hybridMultilevel"/>
    <w:tmpl w:val="E3C8262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0664E"/>
    <w:multiLevelType w:val="hybridMultilevel"/>
    <w:tmpl w:val="4A506F8C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518"/>
    <w:rsid w:val="00012BA6"/>
    <w:rsid w:val="00036F15"/>
    <w:rsid w:val="0004463D"/>
    <w:rsid w:val="00052FFB"/>
    <w:rsid w:val="00063051"/>
    <w:rsid w:val="00075FCC"/>
    <w:rsid w:val="0009455D"/>
    <w:rsid w:val="00131100"/>
    <w:rsid w:val="00136313"/>
    <w:rsid w:val="00155629"/>
    <w:rsid w:val="00175FDA"/>
    <w:rsid w:val="001A1038"/>
    <w:rsid w:val="001C0FBD"/>
    <w:rsid w:val="001D6C2C"/>
    <w:rsid w:val="00267518"/>
    <w:rsid w:val="00297DC9"/>
    <w:rsid w:val="002B277A"/>
    <w:rsid w:val="002B723B"/>
    <w:rsid w:val="002E1611"/>
    <w:rsid w:val="002F7613"/>
    <w:rsid w:val="00311A10"/>
    <w:rsid w:val="00363C90"/>
    <w:rsid w:val="00372287"/>
    <w:rsid w:val="003873D3"/>
    <w:rsid w:val="00393D91"/>
    <w:rsid w:val="003B7F63"/>
    <w:rsid w:val="00413B0E"/>
    <w:rsid w:val="004A3C93"/>
    <w:rsid w:val="004A5526"/>
    <w:rsid w:val="004C422F"/>
    <w:rsid w:val="005374A2"/>
    <w:rsid w:val="00563D0D"/>
    <w:rsid w:val="00596D46"/>
    <w:rsid w:val="006230D7"/>
    <w:rsid w:val="006238D9"/>
    <w:rsid w:val="00637D8C"/>
    <w:rsid w:val="00644012"/>
    <w:rsid w:val="00670671"/>
    <w:rsid w:val="006A3322"/>
    <w:rsid w:val="006C052B"/>
    <w:rsid w:val="006E7900"/>
    <w:rsid w:val="006F6BB5"/>
    <w:rsid w:val="00732912"/>
    <w:rsid w:val="007708F7"/>
    <w:rsid w:val="00785DA8"/>
    <w:rsid w:val="00787EDC"/>
    <w:rsid w:val="007A301D"/>
    <w:rsid w:val="007A437B"/>
    <w:rsid w:val="007A6F78"/>
    <w:rsid w:val="00895E9D"/>
    <w:rsid w:val="008D0B0C"/>
    <w:rsid w:val="008E6252"/>
    <w:rsid w:val="00907CCC"/>
    <w:rsid w:val="009155F4"/>
    <w:rsid w:val="0095181A"/>
    <w:rsid w:val="00965B5D"/>
    <w:rsid w:val="009927F3"/>
    <w:rsid w:val="00994D2D"/>
    <w:rsid w:val="009A12FF"/>
    <w:rsid w:val="009A1E48"/>
    <w:rsid w:val="009E322C"/>
    <w:rsid w:val="00A16141"/>
    <w:rsid w:val="00A24693"/>
    <w:rsid w:val="00A418DC"/>
    <w:rsid w:val="00AC0CA1"/>
    <w:rsid w:val="00B064A3"/>
    <w:rsid w:val="00B5666F"/>
    <w:rsid w:val="00B61009"/>
    <w:rsid w:val="00B91A5B"/>
    <w:rsid w:val="00BA3943"/>
    <w:rsid w:val="00BA79F1"/>
    <w:rsid w:val="00BB3AE8"/>
    <w:rsid w:val="00BC1830"/>
    <w:rsid w:val="00BC340B"/>
    <w:rsid w:val="00C0306A"/>
    <w:rsid w:val="00C42562"/>
    <w:rsid w:val="00C51A11"/>
    <w:rsid w:val="00C57E75"/>
    <w:rsid w:val="00C736B3"/>
    <w:rsid w:val="00C77B66"/>
    <w:rsid w:val="00CA659D"/>
    <w:rsid w:val="00CD06FC"/>
    <w:rsid w:val="00CE6301"/>
    <w:rsid w:val="00D56C93"/>
    <w:rsid w:val="00D753C2"/>
    <w:rsid w:val="00DE3344"/>
    <w:rsid w:val="00DF3625"/>
    <w:rsid w:val="00E15CC8"/>
    <w:rsid w:val="00E174C9"/>
    <w:rsid w:val="00E228CC"/>
    <w:rsid w:val="00E422F5"/>
    <w:rsid w:val="00E55866"/>
    <w:rsid w:val="00EF5750"/>
    <w:rsid w:val="00F00F8A"/>
    <w:rsid w:val="00F45AE9"/>
    <w:rsid w:val="00F53E04"/>
    <w:rsid w:val="00F64F3C"/>
    <w:rsid w:val="00F71F3D"/>
    <w:rsid w:val="00F77A7F"/>
    <w:rsid w:val="00FB224F"/>
    <w:rsid w:val="00FB3844"/>
    <w:rsid w:val="00FC2FFE"/>
    <w:rsid w:val="00FF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7E296-E40C-45E3-8A93-92BFD9F3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rFonts w:ascii="Verdana" w:hAnsi="Verdana"/>
      <w:b/>
      <w:bCs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rPr>
      <w:rFonts w:ascii="Verdana" w:hAnsi="Verdana"/>
      <w:sz w:val="28"/>
    </w:rPr>
  </w:style>
  <w:style w:type="paragraph" w:styleId="stbilgi">
    <w:name w:val="Üstbilgi"/>
    <w:basedOn w:val="Normal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2B2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lakbim.gov.tr/ulaknet/kullanim-politikasi.u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osyolog\Desktop\KURUMSAL.e-posta_istek_formu-.dot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KURUMSAL.e-posta_istek_formu-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>Baum</Company>
  <LinksUpToDate>false</LinksUpToDate>
  <CharactersWithSpaces>1635</CharactersWithSpaces>
  <SharedDoc>false</SharedDoc>
  <HLinks>
    <vt:vector size="6" baseType="variant">
      <vt:variant>
        <vt:i4>7733353</vt:i4>
      </vt:variant>
      <vt:variant>
        <vt:i4>0</vt:i4>
      </vt:variant>
      <vt:variant>
        <vt:i4>0</vt:i4>
      </vt:variant>
      <vt:variant>
        <vt:i4>5</vt:i4>
      </vt:variant>
      <vt:variant>
        <vt:lpwstr>http://www.ulakbim.gov.tr/ulaknet/kullanim-politikasi.uhtml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Esosyolog</dc:creator>
  <cp:keywords/>
  <cp:lastModifiedBy>ESRA AVANOGLU</cp:lastModifiedBy>
  <cp:revision>2</cp:revision>
  <cp:lastPrinted>2015-02-02T08:31:00Z</cp:lastPrinted>
  <dcterms:created xsi:type="dcterms:W3CDTF">2024-08-14T13:33:00Z</dcterms:created>
  <dcterms:modified xsi:type="dcterms:W3CDTF">2024-08-14T13:33:00Z</dcterms:modified>
</cp:coreProperties>
</file>